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9C" w:rsidRPr="00E02238" w:rsidRDefault="0046579C" w:rsidP="00062CAF">
      <w:pPr>
        <w:outlineLvl w:val="0"/>
        <w:rPr>
          <w:rFonts w:ascii="Arial" w:hAnsi="Arial" w:cs="Arial"/>
          <w:b/>
          <w:bCs/>
          <w:sz w:val="26"/>
          <w:szCs w:val="26"/>
          <w:rtl/>
        </w:rPr>
      </w:pP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46579C" w:rsidRDefault="0046579C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46579C" w:rsidRPr="002D0394" w:rsidTr="006228F8">
        <w:trPr>
          <w:trHeight w:val="350"/>
        </w:trPr>
        <w:tc>
          <w:tcPr>
            <w:tcW w:w="1800" w:type="dxa"/>
            <w:shd w:val="clear" w:color="auto" w:fill="E6E6E6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46579C" w:rsidRPr="002D0394" w:rsidTr="006228F8">
        <w:trPr>
          <w:trHeight w:val="361"/>
        </w:trPr>
        <w:tc>
          <w:tcPr>
            <w:tcW w:w="1800" w:type="dxa"/>
            <w:shd w:val="clear" w:color="auto" w:fill="E6E6E6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46579C" w:rsidRPr="002D0394" w:rsidTr="006228F8">
        <w:trPr>
          <w:trHeight w:val="370"/>
        </w:trPr>
        <w:tc>
          <w:tcPr>
            <w:tcW w:w="1800" w:type="dxa"/>
            <w:shd w:val="clear" w:color="auto" w:fill="E6E6E6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46579C" w:rsidRPr="006228F8" w:rsidRDefault="005E5D45" w:rsidP="006228F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11.2014</w:t>
            </w:r>
          </w:p>
        </w:tc>
      </w:tr>
    </w:tbl>
    <w:p w:rsidR="0046579C" w:rsidRDefault="0046579C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Pr="00813E93" w:rsidRDefault="0046579C" w:rsidP="00062CAF">
      <w:pPr>
        <w:outlineLvl w:val="0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Pr="002A5F9B" w:rsidRDefault="0046579C" w:rsidP="00062CAF">
      <w:pPr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46579C" w:rsidRDefault="00936B65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19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9C" w:rsidRPr="004E5FA3" w:rsidRDefault="0046579C" w:rsidP="007B09D4">
                            <w:bookmarkStart w:id="0" w:name="_top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AX53cb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46579C" w:rsidRPr="004E5FA3" w:rsidRDefault="0046579C" w:rsidP="007B09D4">
                      <w:bookmarkStart w:id="1" w:name="_top"/>
                      <w:bookmarkEnd w:id="1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6579C" w:rsidRDefault="0046579C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46579C" w:rsidRPr="00813E93" w:rsidRDefault="0046579C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46579C" w:rsidTr="006228F8">
        <w:tc>
          <w:tcPr>
            <w:tcW w:w="9178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6579C" w:rsidRPr="00656066" w:rsidTr="006228F8">
        <w:tc>
          <w:tcPr>
            <w:tcW w:w="9178" w:type="dxa"/>
          </w:tcPr>
          <w:p w:rsidR="0046579C" w:rsidRPr="006228F8" w:rsidRDefault="0046579C" w:rsidP="00D10E95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משתמש במערכת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Focus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ומוצרים משלימים של 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Information Builders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לצורך ניתוח נתונים בסביבת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ולשם כך נדרשת תחזוקה לכלים אלה. </w:t>
            </w:r>
          </w:p>
        </w:tc>
      </w:tr>
    </w:tbl>
    <w:p w:rsidR="0046579C" w:rsidRDefault="00936B65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9C" w:rsidRPr="004E5FA3" w:rsidRDefault="0046579C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3Gp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0aa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E7MVssbWT2CgJUE&#10;gYEWYerBopHqO0YDTJAM6287qhhG7XsBjyAJCbEjx23IbBHBRp1bNucWKkqAyrDBaFquzDSmdr3i&#10;2wYiTc9OyBt4ODV3on7K6vDcYEo4boeJZsfQ+d55Pc3d5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Aq+3Gp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46579C" w:rsidRPr="004E5FA3" w:rsidRDefault="0046579C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6579C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46579C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46579C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46579C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46579C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6579C">
        <w:rPr>
          <w:rFonts w:ascii="Arial" w:hAnsi="Arial" w:cs="Arial"/>
          <w:b/>
          <w:sz w:val="28"/>
          <w:szCs w:val="28"/>
          <w:rtl/>
        </w:rPr>
        <w:t xml:space="preserve">  </w:t>
      </w:r>
      <w:r w:rsidR="0046579C" w:rsidRPr="007374D4">
        <w:rPr>
          <w:rFonts w:ascii="Arial" w:hAnsi="Arial" w:cs="Arial"/>
          <w:b/>
          <w:sz w:val="22"/>
          <w:szCs w:val="22"/>
          <w:rtl/>
        </w:rPr>
        <w:t>כן</w:t>
      </w:r>
      <w:r w:rsidR="0046579C">
        <w:rPr>
          <w:rFonts w:ascii="Arial" w:hAnsi="Arial" w:cs="Arial"/>
          <w:b/>
          <w:sz w:val="22"/>
          <w:szCs w:val="22"/>
          <w:rtl/>
        </w:rPr>
        <w:t xml:space="preserve">  </w:t>
      </w:r>
      <w:r w:rsidR="0046579C">
        <w:rPr>
          <w:rFonts w:ascii="Arial" w:hAnsi="Arial" w:cs="Arial"/>
          <w:b/>
          <w:sz w:val="28"/>
          <w:szCs w:val="28"/>
          <w:rtl/>
        </w:rPr>
        <w:t xml:space="preserve">   </w:t>
      </w:r>
      <w:r w:rsidR="0046579C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6579C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6579C" w:rsidRPr="00813E93">
        <w:tc>
          <w:tcPr>
            <w:tcW w:w="3085" w:type="dxa"/>
          </w:tcPr>
          <w:p w:rsidR="0046579C" w:rsidRPr="00813E93" w:rsidRDefault="00936B65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579C" w:rsidRPr="004E5FA3" w:rsidRDefault="0046579C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e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iGx0q+WNrB5BwEqC&#10;wECLMPVg0Uj1HaMBJkiG9bcdVQyj9r2AR5CEhNiR4zZktohgo84tm3MLFSVAZdhgNC1XZhpTu17x&#10;bQORpmcn5A08nJo7UT9ldXhuMCUct8NEs2PofO+8nubu8hcA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1uMno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46579C" w:rsidRPr="004E5FA3" w:rsidRDefault="0046579C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579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46579C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6579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46579C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46579C" w:rsidRPr="00813E93" w:rsidRDefault="0046579C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46579C" w:rsidRPr="00813E93" w:rsidRDefault="0046579C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46579C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טאק</w:t>
            </w:r>
            <w:proofErr w:type="spellEnd"/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183185">
            <w:pPr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46579C" w:rsidRPr="006228F8" w:rsidRDefault="0046579C" w:rsidP="00183185">
            <w:pPr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46579C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6228F8">
              <w:rPr>
                <w:rFonts w:cs="Narkisim"/>
                <w:rtl/>
              </w:rPr>
              <w:t xml:space="preserve">510914450   </w:t>
            </w:r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936B65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579C" w:rsidRPr="004E5FA3" w:rsidRDefault="0046579C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117pt;margin-top:-.6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CWDbk73gAA&#10;AAkBAAAPAAAAAAAAAAAAAAAAAA8FAABkcnMvZG93bnJldi54bWxQSwUGAAAAAAQABADzAAAAGgYA&#10;AAAA&#10;" filled="f" stroked="f">
                      <v:textbox>
                        <w:txbxContent>
                          <w:p w:rsidR="0046579C" w:rsidRPr="004E5FA3" w:rsidRDefault="0046579C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579C"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6579C" w:rsidRPr="006228F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46579C"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46579C" w:rsidRPr="006228F8" w:rsidRDefault="0046579C" w:rsidP="00183185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5E5D45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361.295</w:t>
            </w:r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5E5D45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1.1.2015-31.12.2015</w:t>
            </w:r>
            <w:bookmarkStart w:id="1" w:name="_GoBack"/>
            <w:bookmarkEnd w:id="1"/>
          </w:p>
        </w:tc>
      </w:tr>
    </w:tbl>
    <w:p w:rsidR="0046579C" w:rsidRDefault="0046579C" w:rsidP="007B09D4">
      <w:pPr>
        <w:rPr>
          <w:rFonts w:ascii="Arial" w:hAnsi="Arial" w:cs="Arial"/>
          <w:bCs/>
          <w:rtl/>
        </w:rPr>
      </w:pPr>
    </w:p>
    <w:p w:rsidR="0046579C" w:rsidRPr="00BD3C63" w:rsidRDefault="0046579C" w:rsidP="00062CAF">
      <w:pPr>
        <w:outlineLvl w:val="0"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6579C" w:rsidTr="006228F8">
        <w:tc>
          <w:tcPr>
            <w:tcW w:w="9286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הינה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הספק היחיד המייצג את היצרן בארץ ועל כן היא הספק היחיד שיכול לתת שירותי תחזוקה למוצר.</w:t>
            </w:r>
          </w:p>
        </w:tc>
      </w:tr>
    </w:tbl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46579C" w:rsidTr="006228F8">
        <w:tc>
          <w:tcPr>
            <w:tcW w:w="2698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נעמי בוסטין</w:t>
            </w:r>
          </w:p>
        </w:tc>
        <w:tc>
          <w:tcPr>
            <w:tcW w:w="3420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rtl/>
              </w:rPr>
              <w:t>במינהל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תקשוב ומערכות מידע</w:t>
            </w:r>
          </w:p>
        </w:tc>
        <w:tc>
          <w:tcPr>
            <w:tcW w:w="2700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46579C" w:rsidTr="006228F8">
        <w:tc>
          <w:tcPr>
            <w:tcW w:w="2698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46579C" w:rsidRPr="00813E93" w:rsidRDefault="0046579C" w:rsidP="007B09D4">
      <w:pPr>
        <w:rPr>
          <w:rtl/>
        </w:rPr>
      </w:pPr>
      <w:r>
        <w:rPr>
          <w:rtl/>
        </w:rPr>
        <w:t xml:space="preserve"> </w:t>
      </w:r>
    </w:p>
    <w:p w:rsidR="0046579C" w:rsidRPr="002D4063" w:rsidRDefault="0046579C" w:rsidP="007B2F9E">
      <w:pPr>
        <w:rPr>
          <w:rFonts w:ascii="Arial" w:hAnsi="Arial" w:cs="Arial"/>
          <w:sz w:val="20"/>
          <w:szCs w:val="20"/>
          <w:rtl/>
        </w:rPr>
      </w:pPr>
    </w:p>
    <w:sectPr w:rsidR="0046579C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79C" w:rsidRDefault="0046579C">
      <w:r>
        <w:separator/>
      </w:r>
    </w:p>
    <w:p w:rsidR="0046579C" w:rsidRDefault="0046579C"/>
  </w:endnote>
  <w:endnote w:type="continuationSeparator" w:id="0">
    <w:p w:rsidR="0046579C" w:rsidRDefault="0046579C">
      <w:r>
        <w:continuationSeparator/>
      </w:r>
    </w:p>
    <w:p w:rsidR="0046579C" w:rsidRDefault="00465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46579C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46579C" w:rsidRPr="00446139" w:rsidRDefault="00936B65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46579C" w:rsidRPr="00446139" w:rsidRDefault="0046579C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46579C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46579C" w:rsidRDefault="0046579C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46579C" w:rsidRDefault="0046579C">
    <w:pPr>
      <w:rPr>
        <w:rtl/>
      </w:rPr>
    </w:pPr>
  </w:p>
  <w:p w:rsidR="0046579C" w:rsidRDefault="004657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46579C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46579C" w:rsidRPr="00446139" w:rsidRDefault="0046579C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46579C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46579C" w:rsidRPr="00446139" w:rsidRDefault="0046579C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5E5D45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5E5D45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46579C" w:rsidRPr="005063DE" w:rsidRDefault="0046579C">
    <w:pPr>
      <w:pStyle w:val="a8"/>
    </w:pPr>
  </w:p>
  <w:p w:rsidR="0046579C" w:rsidRDefault="004657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79C" w:rsidRDefault="0046579C">
      <w:r>
        <w:separator/>
      </w:r>
    </w:p>
    <w:p w:rsidR="0046579C" w:rsidRDefault="0046579C"/>
  </w:footnote>
  <w:footnote w:type="continuationSeparator" w:id="0">
    <w:p w:rsidR="0046579C" w:rsidRDefault="0046579C">
      <w:r>
        <w:continuationSeparator/>
      </w:r>
    </w:p>
    <w:p w:rsidR="0046579C" w:rsidRDefault="004657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46579C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46579C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46579C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46579C" w:rsidRDefault="004657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79C" w:rsidRDefault="0046579C" w:rsidP="00367921">
    <w:pPr>
      <w:pStyle w:val="a6"/>
      <w:rPr>
        <w:rtl/>
      </w:rPr>
    </w:pPr>
  </w:p>
  <w:p w:rsidR="0046579C" w:rsidRDefault="00936B65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0" t="0" r="9525" b="9525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121CD"/>
    <w:rsid w:val="000211B5"/>
    <w:rsid w:val="0002374D"/>
    <w:rsid w:val="00024C19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CAF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C6BFB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5541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0B6B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2DF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6E4C"/>
    <w:rsid w:val="00417B88"/>
    <w:rsid w:val="00422717"/>
    <w:rsid w:val="00436555"/>
    <w:rsid w:val="00446139"/>
    <w:rsid w:val="00453AAE"/>
    <w:rsid w:val="00453AFC"/>
    <w:rsid w:val="00455A97"/>
    <w:rsid w:val="00456FE1"/>
    <w:rsid w:val="0045706C"/>
    <w:rsid w:val="0046043D"/>
    <w:rsid w:val="0046509C"/>
    <w:rsid w:val="004657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632E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7F2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3382"/>
    <w:rsid w:val="005D59A3"/>
    <w:rsid w:val="005D70BC"/>
    <w:rsid w:val="005E086C"/>
    <w:rsid w:val="005E43E9"/>
    <w:rsid w:val="005E4A37"/>
    <w:rsid w:val="005E5D45"/>
    <w:rsid w:val="005F31A4"/>
    <w:rsid w:val="0060198C"/>
    <w:rsid w:val="00610420"/>
    <w:rsid w:val="00610A5C"/>
    <w:rsid w:val="00612798"/>
    <w:rsid w:val="00614185"/>
    <w:rsid w:val="00615C8D"/>
    <w:rsid w:val="00620914"/>
    <w:rsid w:val="006228F8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169A"/>
    <w:rsid w:val="006A709F"/>
    <w:rsid w:val="006B415A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25585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2810"/>
    <w:rsid w:val="007743B3"/>
    <w:rsid w:val="00782304"/>
    <w:rsid w:val="00782771"/>
    <w:rsid w:val="00794669"/>
    <w:rsid w:val="007A241C"/>
    <w:rsid w:val="007A711A"/>
    <w:rsid w:val="007B09D4"/>
    <w:rsid w:val="007B09FF"/>
    <w:rsid w:val="007B2F9E"/>
    <w:rsid w:val="007C04CD"/>
    <w:rsid w:val="007C052E"/>
    <w:rsid w:val="007C1585"/>
    <w:rsid w:val="007C1CE4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0C51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1C3B"/>
    <w:rsid w:val="008530EB"/>
    <w:rsid w:val="00856BF1"/>
    <w:rsid w:val="00860102"/>
    <w:rsid w:val="00860520"/>
    <w:rsid w:val="00863941"/>
    <w:rsid w:val="00871434"/>
    <w:rsid w:val="00874821"/>
    <w:rsid w:val="008757B7"/>
    <w:rsid w:val="00876C79"/>
    <w:rsid w:val="00877064"/>
    <w:rsid w:val="00883EB8"/>
    <w:rsid w:val="00884042"/>
    <w:rsid w:val="00892D15"/>
    <w:rsid w:val="008964C1"/>
    <w:rsid w:val="008A16C5"/>
    <w:rsid w:val="008A1D7E"/>
    <w:rsid w:val="008C0C94"/>
    <w:rsid w:val="008C1D8F"/>
    <w:rsid w:val="008C57F7"/>
    <w:rsid w:val="008C58AA"/>
    <w:rsid w:val="008C6604"/>
    <w:rsid w:val="008C6CA0"/>
    <w:rsid w:val="008D3551"/>
    <w:rsid w:val="008D7453"/>
    <w:rsid w:val="008E0ADF"/>
    <w:rsid w:val="008E4D0D"/>
    <w:rsid w:val="008E665F"/>
    <w:rsid w:val="00901F5C"/>
    <w:rsid w:val="009040F6"/>
    <w:rsid w:val="00904151"/>
    <w:rsid w:val="00906C8C"/>
    <w:rsid w:val="00912909"/>
    <w:rsid w:val="0091353A"/>
    <w:rsid w:val="00914C5E"/>
    <w:rsid w:val="00923BF4"/>
    <w:rsid w:val="00924A82"/>
    <w:rsid w:val="00931C9A"/>
    <w:rsid w:val="00936A94"/>
    <w:rsid w:val="00936B65"/>
    <w:rsid w:val="00937B51"/>
    <w:rsid w:val="0094095E"/>
    <w:rsid w:val="009429B7"/>
    <w:rsid w:val="009477E9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0AB7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0399"/>
    <w:rsid w:val="009F1A9B"/>
    <w:rsid w:val="009F60DE"/>
    <w:rsid w:val="00A06B2B"/>
    <w:rsid w:val="00A16E5D"/>
    <w:rsid w:val="00A30007"/>
    <w:rsid w:val="00A315D9"/>
    <w:rsid w:val="00A37014"/>
    <w:rsid w:val="00A427F9"/>
    <w:rsid w:val="00A44570"/>
    <w:rsid w:val="00A44E15"/>
    <w:rsid w:val="00A472CD"/>
    <w:rsid w:val="00A536B6"/>
    <w:rsid w:val="00A56931"/>
    <w:rsid w:val="00A60DA7"/>
    <w:rsid w:val="00A63C30"/>
    <w:rsid w:val="00A64337"/>
    <w:rsid w:val="00A64A82"/>
    <w:rsid w:val="00A71910"/>
    <w:rsid w:val="00A7192D"/>
    <w:rsid w:val="00A75364"/>
    <w:rsid w:val="00A775D0"/>
    <w:rsid w:val="00A77A37"/>
    <w:rsid w:val="00A80539"/>
    <w:rsid w:val="00A809D2"/>
    <w:rsid w:val="00A81A53"/>
    <w:rsid w:val="00A85D1A"/>
    <w:rsid w:val="00A939AE"/>
    <w:rsid w:val="00A93B33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21BA"/>
    <w:rsid w:val="00B83AE7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1B13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38DE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0E95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3E81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79FC"/>
    <w:rsid w:val="00F939AB"/>
    <w:rsid w:val="00F941B9"/>
    <w:rsid w:val="00F96FEF"/>
    <w:rsid w:val="00FA5F7B"/>
    <w:rsid w:val="00FB3A8F"/>
    <w:rsid w:val="00FB4822"/>
    <w:rsid w:val="00FB4938"/>
    <w:rsid w:val="00FB4AA5"/>
    <w:rsid w:val="00FB7245"/>
    <w:rsid w:val="00FC4060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72810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8E665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8E665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8E665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8E665F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8E665F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8E665F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8E665F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8E665F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8E665F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8E665F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8E665F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062C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locked/>
    <w:rsid w:val="000121CD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72810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8E665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8E665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8E665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8E665F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8E665F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8E665F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8E665F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8E665F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8E665F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8E665F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8E665F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062C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locked/>
    <w:rsid w:val="000121CD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0</TotalTime>
  <Pages>1</Pages>
  <Words>245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מלי מנחם דרור</cp:lastModifiedBy>
  <cp:revision>2</cp:revision>
  <cp:lastPrinted>2012-10-18T09:58:00Z</cp:lastPrinted>
  <dcterms:created xsi:type="dcterms:W3CDTF">2014-11-10T08:28:00Z</dcterms:created>
  <dcterms:modified xsi:type="dcterms:W3CDTF">2014-11-10T08:28:00Z</dcterms:modified>
</cp:coreProperties>
</file>